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7061A8" w14:textId="539125B8" w:rsidR="006D5FA0" w:rsidRDefault="00E22B3E" w:rsidP="00205871">
      <w:pPr>
        <w:pStyle w:val="Kop1"/>
      </w:pPr>
      <w:r w:rsidRPr="00E22B3E">
        <w:t>Toestemmingsformulier uitwisselen informatie</w:t>
      </w:r>
    </w:p>
    <w:p w14:paraId="4133A036" w14:textId="5A49C470" w:rsidR="006D5FA0" w:rsidRPr="00701F84" w:rsidRDefault="00E22B3E" w:rsidP="003649A4">
      <w:pPr>
        <w:pStyle w:val="Kop3"/>
      </w:pPr>
      <w:r w:rsidRPr="00E22B3E">
        <w:t>Met ARQ Centrum'45/ARQ Diagnostisch Centrum</w:t>
      </w:r>
    </w:p>
    <w:p w14:paraId="6BFAB145" w14:textId="77777777" w:rsidR="006B5A5B" w:rsidRPr="00E95F39" w:rsidRDefault="006B5A5B" w:rsidP="006B5A5B">
      <w:pPr>
        <w:rPr>
          <w:sz w:val="18"/>
          <w:szCs w:val="18"/>
        </w:rPr>
      </w:pPr>
      <w:r w:rsidRPr="00E95F39">
        <w:rPr>
          <w:sz w:val="18"/>
          <w:szCs w:val="18"/>
        </w:rPr>
        <w:t>Soms is het nodig dat onze behandelaren overleggen met de verwijzer. We gaan ervan uit dat u met uw aanmelding toestemming hiervoor geeft. Daarnaast kan het wenselijk zijn dat we contact mogen opnemen met mensen uit uw omgeving. Hiervoor vragen we u om dit toestemmingsformulier in te vullen.</w:t>
      </w:r>
    </w:p>
    <w:p w14:paraId="0B6F9E47" w14:textId="77777777" w:rsidR="006B5A5B" w:rsidRPr="00E95F39" w:rsidRDefault="006B5A5B" w:rsidP="006B5A5B">
      <w:pPr>
        <w:rPr>
          <w:sz w:val="18"/>
          <w:szCs w:val="18"/>
        </w:rPr>
      </w:pPr>
    </w:p>
    <w:p w14:paraId="5417C729" w14:textId="77777777" w:rsidR="006B5A5B" w:rsidRPr="00E95F39" w:rsidRDefault="006B5A5B" w:rsidP="006B5A5B">
      <w:pPr>
        <w:rPr>
          <w:sz w:val="18"/>
          <w:szCs w:val="18"/>
        </w:rPr>
      </w:pPr>
      <w:r w:rsidRPr="00E95F39">
        <w:rPr>
          <w:sz w:val="18"/>
          <w:szCs w:val="18"/>
        </w:rPr>
        <w:t xml:space="preserve">U kunt op dit formulier voor meerdere organisaties of contactpersonen toestemming geven. Wij vragen u om ons in ieder geval toestemming te geven voor contact met </w:t>
      </w:r>
    </w:p>
    <w:p w14:paraId="2F4040AB" w14:textId="77777777" w:rsidR="006B5A5B" w:rsidRPr="00E95F39" w:rsidRDefault="006B5A5B" w:rsidP="006B5A5B">
      <w:pPr>
        <w:rPr>
          <w:sz w:val="18"/>
          <w:szCs w:val="18"/>
        </w:rPr>
      </w:pPr>
      <w:r w:rsidRPr="00E95F39">
        <w:rPr>
          <w:sz w:val="18"/>
          <w:szCs w:val="18"/>
        </w:rPr>
        <w:t>-</w:t>
      </w:r>
      <w:r w:rsidRPr="00E95F39">
        <w:rPr>
          <w:sz w:val="18"/>
          <w:szCs w:val="18"/>
        </w:rPr>
        <w:tab/>
        <w:t xml:space="preserve">uw huisarts </w:t>
      </w:r>
    </w:p>
    <w:p w14:paraId="4EFDB29E" w14:textId="77777777" w:rsidR="006B5A5B" w:rsidRPr="00E95F39" w:rsidRDefault="006B5A5B" w:rsidP="006B5A5B">
      <w:pPr>
        <w:rPr>
          <w:sz w:val="18"/>
          <w:szCs w:val="18"/>
        </w:rPr>
      </w:pPr>
      <w:r w:rsidRPr="00E95F39">
        <w:rPr>
          <w:sz w:val="18"/>
          <w:szCs w:val="18"/>
        </w:rPr>
        <w:t>-</w:t>
      </w:r>
      <w:r w:rsidRPr="00E95F39">
        <w:rPr>
          <w:sz w:val="18"/>
          <w:szCs w:val="18"/>
        </w:rPr>
        <w:tab/>
        <w:t xml:space="preserve">betrokken behandelaren </w:t>
      </w:r>
    </w:p>
    <w:p w14:paraId="75BA30B6" w14:textId="77777777" w:rsidR="006B5A5B" w:rsidRPr="00E95F39" w:rsidRDefault="006B5A5B" w:rsidP="006B5A5B">
      <w:pPr>
        <w:rPr>
          <w:sz w:val="18"/>
          <w:szCs w:val="18"/>
        </w:rPr>
      </w:pPr>
      <w:r w:rsidRPr="00E95F39">
        <w:rPr>
          <w:sz w:val="18"/>
          <w:szCs w:val="18"/>
        </w:rPr>
        <w:t>-</w:t>
      </w:r>
      <w:r w:rsidRPr="00E95F39">
        <w:rPr>
          <w:sz w:val="18"/>
          <w:szCs w:val="18"/>
        </w:rPr>
        <w:tab/>
        <w:t xml:space="preserve">naasten die u zelf wilt betrekken in het contact met onze instelling </w:t>
      </w:r>
    </w:p>
    <w:p w14:paraId="02EBA3BE" w14:textId="77777777" w:rsidR="006B5A5B" w:rsidRPr="00E95F39" w:rsidRDefault="006B5A5B" w:rsidP="006B5A5B">
      <w:pPr>
        <w:rPr>
          <w:sz w:val="18"/>
          <w:szCs w:val="18"/>
        </w:rPr>
      </w:pPr>
    </w:p>
    <w:p w14:paraId="24F5599C" w14:textId="77777777" w:rsidR="006B5A5B" w:rsidRDefault="006B5A5B" w:rsidP="006B5A5B">
      <w:r w:rsidRPr="00E95F39">
        <w:rPr>
          <w:sz w:val="18"/>
          <w:szCs w:val="18"/>
        </w:rPr>
        <w:t>Deze toestemming is geldig totdat u deze actief intrekt of totdat uw dossier bij ons langer dan 3 maanden gesloten is. U kunt het ingevulde toestemmingsformulier mailen naar Team aanmeldingen</w:t>
      </w:r>
      <w:r>
        <w:t xml:space="preserve"> (</w:t>
      </w:r>
      <w:hyperlink r:id="rId11" w:history="1">
        <w:r w:rsidRPr="00C8006D">
          <w:rPr>
            <w:rStyle w:val="Hyperlink"/>
          </w:rPr>
          <w:t>aanmeldingen@arq.org</w:t>
        </w:r>
      </w:hyperlink>
      <w:r>
        <w:t xml:space="preserve">). </w:t>
      </w:r>
    </w:p>
    <w:p w14:paraId="096E8DF3" w14:textId="621B19F5" w:rsidR="006D5FA0" w:rsidRPr="00C97699" w:rsidRDefault="00E22B3E" w:rsidP="00205871">
      <w:pPr>
        <w:pStyle w:val="Kop4"/>
      </w:pPr>
      <w:r>
        <w:t xml:space="preserve">Uw gegevens: </w:t>
      </w:r>
    </w:p>
    <w:p w14:paraId="4173EC0C" w14:textId="1C92B494" w:rsidR="00E22B3E" w:rsidRPr="00E22B3E" w:rsidRDefault="00E22B3E" w:rsidP="00E22B3E">
      <w:r w:rsidRPr="00E22B3E">
        <w:t>Naam:</w:t>
      </w:r>
      <w:r w:rsidRPr="00E22B3E">
        <w:tab/>
      </w:r>
      <w:r w:rsidRPr="00E22B3E">
        <w:tab/>
      </w:r>
      <w:r w:rsidRPr="00E22B3E">
        <w:tab/>
        <w:t>_____________________________________________________</w:t>
      </w:r>
    </w:p>
    <w:p w14:paraId="173355EA" w14:textId="77777777" w:rsidR="00E22B3E" w:rsidRPr="00E22B3E" w:rsidRDefault="00E22B3E" w:rsidP="00E22B3E">
      <w:r w:rsidRPr="00E22B3E">
        <w:t>Geboortedatum:</w:t>
      </w:r>
      <w:r w:rsidRPr="00E22B3E">
        <w:tab/>
        <w:t>_____________________________________________________</w:t>
      </w:r>
    </w:p>
    <w:p w14:paraId="2773A569" w14:textId="77777777" w:rsidR="00E22B3E" w:rsidRPr="006F3D3B" w:rsidRDefault="00E22B3E" w:rsidP="00E22B3E">
      <w:r w:rsidRPr="006F3D3B">
        <w:t>Handtekening:</w:t>
      </w:r>
      <w:r w:rsidRPr="006F3D3B">
        <w:tab/>
      </w:r>
      <w:r w:rsidRPr="006F3D3B">
        <w:tab/>
        <w:t>_____________________________________________________</w:t>
      </w:r>
    </w:p>
    <w:p w14:paraId="4D4FF5BF" w14:textId="34C85FA1" w:rsidR="00E22B3E" w:rsidRPr="006F3D3B" w:rsidRDefault="00E22B3E" w:rsidP="00E22B3E">
      <w:r w:rsidRPr="006F3D3B">
        <w:t xml:space="preserve">Datum en Plaats: </w:t>
      </w:r>
      <w:r w:rsidRPr="006F3D3B">
        <w:tab/>
        <w:t>_____________________________________________________</w:t>
      </w:r>
    </w:p>
    <w:p w14:paraId="2930B163" w14:textId="6F3B71B9" w:rsidR="00E22B3E" w:rsidRPr="00C97699" w:rsidRDefault="00E22B3E" w:rsidP="00E22B3E">
      <w:pPr>
        <w:pStyle w:val="Kop4"/>
      </w:pPr>
      <w:r w:rsidRPr="00E22B3E">
        <w:t xml:space="preserve">Geeft </w:t>
      </w:r>
      <w:bookmarkStart w:id="0" w:name="_Hlk125966463"/>
      <w:r w:rsidRPr="00E22B3E">
        <w:t xml:space="preserve">toestemming </w:t>
      </w:r>
      <w:bookmarkEnd w:id="0"/>
      <w:r w:rsidRPr="00E22B3E">
        <w:t>voor het uitwisselen van informatie omtrent de aanmelding</w:t>
      </w:r>
      <w:r>
        <w:t xml:space="preserve">: </w:t>
      </w:r>
    </w:p>
    <w:p w14:paraId="47081B34" w14:textId="651655F9" w:rsidR="00E22B3E" w:rsidRDefault="00E22B3E" w:rsidP="00E22B3E">
      <w:r>
        <w:t>Naam organisatie (indien van toepassing): ________________________________________________</w:t>
      </w:r>
    </w:p>
    <w:p w14:paraId="1D086319" w14:textId="37F86970" w:rsidR="00E22B3E" w:rsidRDefault="00A666CC" w:rsidP="00E22B3E">
      <w:r>
        <w:t>C</w:t>
      </w:r>
      <w:r w:rsidR="00E22B3E">
        <w:t xml:space="preserve">ontactpersoon: </w:t>
      </w:r>
      <w:r w:rsidR="00E22B3E">
        <w:tab/>
        <w:t>_____________________________________________________</w:t>
      </w:r>
    </w:p>
    <w:p w14:paraId="65CE7B50" w14:textId="77777777" w:rsidR="00E22B3E" w:rsidRDefault="00E22B3E" w:rsidP="00E22B3E">
      <w:r>
        <w:t xml:space="preserve">E-mailadres:       </w:t>
      </w:r>
      <w:r>
        <w:tab/>
        <w:t>_____________________________________________________</w:t>
      </w:r>
    </w:p>
    <w:p w14:paraId="3D5DA5F9" w14:textId="702F864A" w:rsidR="00E22B3E" w:rsidRDefault="00A666CC" w:rsidP="00E22B3E">
      <w:r>
        <w:t xml:space="preserve">Telefoonnummer (mobiel):        </w:t>
      </w:r>
      <w:r w:rsidR="00E22B3E">
        <w:t>_____________________________________________________</w:t>
      </w:r>
    </w:p>
    <w:p w14:paraId="4CB5093D" w14:textId="2F05024F" w:rsidR="00E22B3E" w:rsidRDefault="00A666CC" w:rsidP="00E22B3E">
      <w:r>
        <w:t>F</w:t>
      </w:r>
      <w:r w:rsidR="00E22B3E">
        <w:t>unctie/relatie tot patiënt:</w:t>
      </w:r>
      <w:r w:rsidR="00E22B3E">
        <w:tab/>
        <w:t>_____________________________________________________</w:t>
      </w:r>
    </w:p>
    <w:p w14:paraId="58304373" w14:textId="77777777" w:rsidR="00E22B3E" w:rsidRDefault="00E22B3E" w:rsidP="00E22B3E"/>
    <w:p w14:paraId="4E9867E5" w14:textId="77777777" w:rsidR="00E22B3E" w:rsidRDefault="00E22B3E" w:rsidP="00E22B3E">
      <w:r>
        <w:t>Naam organisatie (indien van toepassing): ________________________________________________</w:t>
      </w:r>
    </w:p>
    <w:p w14:paraId="47D6A338" w14:textId="56BA8DD7" w:rsidR="00E22B3E" w:rsidRDefault="00A666CC" w:rsidP="00E22B3E">
      <w:r>
        <w:t>C</w:t>
      </w:r>
      <w:r w:rsidR="00E22B3E">
        <w:t xml:space="preserve">ontactpersoon: </w:t>
      </w:r>
      <w:r w:rsidR="00E22B3E">
        <w:tab/>
        <w:t>_____________________________________________________</w:t>
      </w:r>
    </w:p>
    <w:p w14:paraId="10406BD2" w14:textId="77777777" w:rsidR="00E22B3E" w:rsidRDefault="00E22B3E" w:rsidP="00E22B3E">
      <w:r>
        <w:t xml:space="preserve">E-mailadres:       </w:t>
      </w:r>
      <w:r>
        <w:tab/>
        <w:t>_____________________________________________________</w:t>
      </w:r>
    </w:p>
    <w:p w14:paraId="12750DEA" w14:textId="5BBACFB9" w:rsidR="00E22B3E" w:rsidRDefault="00A666CC" w:rsidP="00E22B3E">
      <w:r>
        <w:t xml:space="preserve">Telefoonnummer (mobiel):        </w:t>
      </w:r>
      <w:r w:rsidR="00E22B3E">
        <w:t>_____________________________________________________</w:t>
      </w:r>
    </w:p>
    <w:p w14:paraId="2FA38D72" w14:textId="2FC4E1CE" w:rsidR="00E22B3E" w:rsidRDefault="00A666CC" w:rsidP="00E22B3E">
      <w:r>
        <w:t>F</w:t>
      </w:r>
      <w:r w:rsidR="00E22B3E">
        <w:t>unctie/relatie tot patiënt:</w:t>
      </w:r>
      <w:r w:rsidR="00E22B3E">
        <w:tab/>
        <w:t>_____________________________________________________</w:t>
      </w:r>
    </w:p>
    <w:p w14:paraId="3076142C" w14:textId="77777777" w:rsidR="00E22B3E" w:rsidRDefault="00E22B3E" w:rsidP="00E22B3E"/>
    <w:p w14:paraId="3CF0B9F2" w14:textId="77777777" w:rsidR="00E22B3E" w:rsidRDefault="00E22B3E" w:rsidP="00E22B3E">
      <w:r>
        <w:lastRenderedPageBreak/>
        <w:t>Naam organisatie (indien van toepassing): ________________________________________________</w:t>
      </w:r>
    </w:p>
    <w:p w14:paraId="7A1A4A35" w14:textId="06811DCC" w:rsidR="00E22B3E" w:rsidRDefault="00034EFE" w:rsidP="00E22B3E">
      <w:r>
        <w:t>C</w:t>
      </w:r>
      <w:r w:rsidR="00E22B3E">
        <w:t xml:space="preserve">ontactpersoon: </w:t>
      </w:r>
      <w:r w:rsidR="00E22B3E">
        <w:tab/>
        <w:t>_____________________________________________________</w:t>
      </w:r>
    </w:p>
    <w:p w14:paraId="5D9DD687" w14:textId="77777777" w:rsidR="00E22B3E" w:rsidRDefault="00E22B3E" w:rsidP="00E22B3E">
      <w:r>
        <w:t xml:space="preserve">E-mailadres:       </w:t>
      </w:r>
      <w:r>
        <w:tab/>
        <w:t>_____________________________________________________</w:t>
      </w:r>
    </w:p>
    <w:p w14:paraId="0B3BDBE0" w14:textId="7E82991B" w:rsidR="00E22B3E" w:rsidRDefault="00A666CC" w:rsidP="00E22B3E">
      <w:r>
        <w:t xml:space="preserve">Telefoonnummer (mobiel):        </w:t>
      </w:r>
      <w:r w:rsidR="00E22B3E">
        <w:t>_____________________________________________________</w:t>
      </w:r>
    </w:p>
    <w:p w14:paraId="4C11EF9E" w14:textId="2718E9B4" w:rsidR="00E22B3E" w:rsidRPr="00DF6764" w:rsidRDefault="00034EFE" w:rsidP="00E22B3E">
      <w:r>
        <w:t>F</w:t>
      </w:r>
      <w:r w:rsidR="00E22B3E">
        <w:t>unctie/relatie tot patiënt:</w:t>
      </w:r>
      <w:r w:rsidR="00E22B3E">
        <w:tab/>
        <w:t>_____________________________________________________</w:t>
      </w:r>
    </w:p>
    <w:p w14:paraId="7FB085C6" w14:textId="30F44121" w:rsidR="006D5FA0" w:rsidRDefault="006D5FA0" w:rsidP="00E22B3E"/>
    <w:p w14:paraId="0F18A701" w14:textId="77777777" w:rsidR="00AC44F9" w:rsidRDefault="00AC44F9" w:rsidP="00AC44F9">
      <w:r>
        <w:t>Naam organisatie (indien van toepassing): ________________________________________________</w:t>
      </w:r>
    </w:p>
    <w:p w14:paraId="3FCB9C24" w14:textId="796BC4EF" w:rsidR="00AC44F9" w:rsidRDefault="00034EFE" w:rsidP="00AC44F9">
      <w:r>
        <w:t>C</w:t>
      </w:r>
      <w:r w:rsidR="00AC44F9">
        <w:t xml:space="preserve">ontactpersoon: </w:t>
      </w:r>
      <w:r w:rsidR="00AC44F9">
        <w:tab/>
        <w:t>_____________________________________________________</w:t>
      </w:r>
    </w:p>
    <w:p w14:paraId="0131F590" w14:textId="77777777" w:rsidR="00AC44F9" w:rsidRDefault="00AC44F9" w:rsidP="00AC44F9">
      <w:r>
        <w:t xml:space="preserve">E-mailadres:       </w:t>
      </w:r>
      <w:r>
        <w:tab/>
        <w:t>_____________________________________________________</w:t>
      </w:r>
    </w:p>
    <w:p w14:paraId="74A638AD" w14:textId="12566661" w:rsidR="00AC44F9" w:rsidRDefault="00A666CC" w:rsidP="00AC44F9">
      <w:r>
        <w:t xml:space="preserve">Telefoonnummer (mobiel):        </w:t>
      </w:r>
      <w:r w:rsidR="00AC44F9">
        <w:t>_____________________________________________________</w:t>
      </w:r>
    </w:p>
    <w:p w14:paraId="27D93ADD" w14:textId="09662F9C" w:rsidR="00AC44F9" w:rsidRPr="00DF6764" w:rsidRDefault="00520C66" w:rsidP="00AC44F9">
      <w:r>
        <w:t>F</w:t>
      </w:r>
      <w:r w:rsidR="00AC44F9">
        <w:t>unctie/relatie tot patiënt:</w:t>
      </w:r>
      <w:r w:rsidR="00AC44F9">
        <w:tab/>
        <w:t>_____________________________________________________</w:t>
      </w:r>
    </w:p>
    <w:p w14:paraId="6BD134BD" w14:textId="77777777" w:rsidR="00AC44F9" w:rsidRDefault="00AC44F9" w:rsidP="00AC44F9"/>
    <w:p w14:paraId="53B3F299" w14:textId="46CAC415" w:rsidR="00AC44F9" w:rsidRDefault="00AC44F9" w:rsidP="00AC44F9">
      <w:r>
        <w:t>Naam organisatie (indien van toepassing): ________________________________________________</w:t>
      </w:r>
    </w:p>
    <w:p w14:paraId="396EA7E8" w14:textId="5A77426E" w:rsidR="00AC44F9" w:rsidRDefault="00034EFE" w:rsidP="00AC44F9">
      <w:r>
        <w:t>C</w:t>
      </w:r>
      <w:r w:rsidR="00AC44F9">
        <w:t xml:space="preserve">ontactpersoon: </w:t>
      </w:r>
      <w:r w:rsidR="00AC44F9">
        <w:tab/>
        <w:t>_____________________________________________________</w:t>
      </w:r>
    </w:p>
    <w:p w14:paraId="652C3E54" w14:textId="77777777" w:rsidR="00AC44F9" w:rsidRDefault="00AC44F9" w:rsidP="00AC44F9">
      <w:r>
        <w:t xml:space="preserve">E-mailadres:       </w:t>
      </w:r>
      <w:r>
        <w:tab/>
        <w:t>_____________________________________________________</w:t>
      </w:r>
    </w:p>
    <w:p w14:paraId="6D600E8E" w14:textId="1A13FEC5" w:rsidR="00AC44F9" w:rsidRDefault="00A666CC" w:rsidP="00AC44F9">
      <w:r>
        <w:t xml:space="preserve">Telefoonnummer (mobiel):        </w:t>
      </w:r>
      <w:r w:rsidR="00AC44F9">
        <w:t>_____________________________________________________</w:t>
      </w:r>
    </w:p>
    <w:p w14:paraId="191B48F6" w14:textId="23DC7658" w:rsidR="00AC44F9" w:rsidRPr="00DF6764" w:rsidRDefault="00B33FAD" w:rsidP="00AC44F9">
      <w:r>
        <w:t>F</w:t>
      </w:r>
      <w:r w:rsidR="00AC44F9">
        <w:t>unctie/relatie tot patiënt:</w:t>
      </w:r>
      <w:r w:rsidR="00AC44F9">
        <w:tab/>
        <w:t>_____________________________________________________</w:t>
      </w:r>
    </w:p>
    <w:p w14:paraId="014A9650" w14:textId="77777777" w:rsidR="00AC44F9" w:rsidRDefault="00AC44F9">
      <w:pPr>
        <w:spacing w:line="240" w:lineRule="auto"/>
      </w:pPr>
    </w:p>
    <w:p w14:paraId="25753043" w14:textId="77777777" w:rsidR="00AC44F9" w:rsidRDefault="00AC44F9" w:rsidP="00AC44F9">
      <w:r>
        <w:t>Naam organisatie (indien van toepassing): ________________________________________________</w:t>
      </w:r>
    </w:p>
    <w:p w14:paraId="1BC952D5" w14:textId="72D331CF" w:rsidR="00AC44F9" w:rsidRDefault="00B33FAD" w:rsidP="00AC44F9">
      <w:r>
        <w:t>C</w:t>
      </w:r>
      <w:r w:rsidR="00AC44F9">
        <w:t xml:space="preserve">ontactpersoon: </w:t>
      </w:r>
      <w:r w:rsidR="00AC44F9">
        <w:tab/>
        <w:t>_____________________________________________________</w:t>
      </w:r>
    </w:p>
    <w:p w14:paraId="157B8837" w14:textId="77777777" w:rsidR="00AC44F9" w:rsidRDefault="00AC44F9" w:rsidP="00AC44F9">
      <w:r>
        <w:t xml:space="preserve">E-mailadres:       </w:t>
      </w:r>
      <w:r>
        <w:tab/>
        <w:t>_____________________________________________________</w:t>
      </w:r>
    </w:p>
    <w:p w14:paraId="3F25651C" w14:textId="34CE702C" w:rsidR="00AC44F9" w:rsidRDefault="00A666CC" w:rsidP="00AC44F9">
      <w:r>
        <w:t xml:space="preserve">Telefoonnummer (mobiel):        </w:t>
      </w:r>
      <w:r w:rsidR="00AC44F9">
        <w:t>_____________________________________________________</w:t>
      </w:r>
    </w:p>
    <w:p w14:paraId="18A4AB11" w14:textId="3F3AC8D8" w:rsidR="00AC44F9" w:rsidRPr="00DF6764" w:rsidRDefault="00B33FAD" w:rsidP="00AC44F9">
      <w:r>
        <w:t>F</w:t>
      </w:r>
      <w:r w:rsidR="00AC44F9">
        <w:t>unctie/relatie tot patiënt:</w:t>
      </w:r>
      <w:r w:rsidR="00AC44F9">
        <w:tab/>
        <w:t>_____________________________________________________</w:t>
      </w:r>
    </w:p>
    <w:p w14:paraId="5F07FD7B" w14:textId="53E13211" w:rsidR="00AC44F9" w:rsidRDefault="00AC44F9">
      <w:pPr>
        <w:spacing w:line="240" w:lineRule="auto"/>
        <w:rPr>
          <w:color w:val="E85363"/>
          <w:sz w:val="32"/>
          <w:szCs w:val="32"/>
        </w:rPr>
      </w:pPr>
      <w:r>
        <w:br w:type="page"/>
      </w:r>
    </w:p>
    <w:p w14:paraId="25735400" w14:textId="57BBE9DF" w:rsidR="00EC49FA" w:rsidRDefault="00FC6F86" w:rsidP="00FC6F86">
      <w:pPr>
        <w:pStyle w:val="Kop3"/>
      </w:pPr>
      <w:r>
        <w:lastRenderedPageBreak/>
        <w:t>Aanvullende informatie betreft de toestemming</w:t>
      </w:r>
    </w:p>
    <w:p w14:paraId="09E9056D" w14:textId="009D3CEA" w:rsidR="00FC6F86" w:rsidRDefault="00FC6F86" w:rsidP="00FC6F86">
      <w:pPr>
        <w:pStyle w:val="Kop4"/>
      </w:pPr>
      <w:r>
        <w:t>T</w:t>
      </w:r>
      <w:r w:rsidRPr="00E22B3E">
        <w:t>oestemming</w:t>
      </w:r>
    </w:p>
    <w:p w14:paraId="7A1ED402" w14:textId="77777777" w:rsidR="00AF081D" w:rsidRDefault="00AF081D" w:rsidP="00AF081D">
      <w:r>
        <w:t xml:space="preserve">Wilt de patiënt dat naasten als contactpersoon optreden, dan adviseren wij om dit aan te geven op het toestemmingsformulier. Zonder een getekende toestemmingsverklaring mag  ARQ Centrum’45 geen informatie delen met naasten. Dit geldt ook voor partner of echtgenoten. Tevens vragen wij om toestemming voor contact met alle betrokken partijen. </w:t>
      </w:r>
    </w:p>
    <w:p w14:paraId="0BB85A4C" w14:textId="77777777" w:rsidR="00AF081D" w:rsidRDefault="00AF081D" w:rsidP="00AF081D"/>
    <w:p w14:paraId="3A6CDBF8" w14:textId="384496F5" w:rsidR="00AF081D" w:rsidRDefault="00AF081D" w:rsidP="00AF081D">
      <w:r>
        <w:t xml:space="preserve">Wanneer wij toestemming ontvangen achten wij ons gerechtigd om de noodzakelijke informatie omtrent uw aanmelding of behandeling te delen met de aangegeven partijen. Wij doen dit binnen de richtlijnen van de algemene verordening gegevensbescherming (AVG). Deze informatie kan bestaan uit (bijzondere) persoonsgegevens, medische informatie of contactgegevens. Wij zullen geen informatie delen waarvan de patiënt aangeeft dat dit vertrouwelijk is. De patiënt is gerechtigd op ieder moment de gegeven toestemming in te trekken. Wij ontvangen het intrekken van de toestemming bij voorkeur op schrift of via de mail. De intrekking kan gemaild worden naar </w:t>
      </w:r>
      <w:hyperlink r:id="rId12" w:history="1">
        <w:r w:rsidRPr="00C8006D">
          <w:rPr>
            <w:rStyle w:val="Hyperlink"/>
          </w:rPr>
          <w:t>aanmeldingen@arq.org</w:t>
        </w:r>
      </w:hyperlink>
      <w:r>
        <w:t xml:space="preserve">.  </w:t>
      </w:r>
    </w:p>
    <w:p w14:paraId="7D3F8212" w14:textId="77777777" w:rsidR="00AF081D" w:rsidRDefault="00AF081D" w:rsidP="00AF081D"/>
    <w:p w14:paraId="2B36979A" w14:textId="0EC1FC58" w:rsidR="00FC6F86" w:rsidRPr="00FC6F86" w:rsidRDefault="00AF081D" w:rsidP="00AF081D">
      <w:r>
        <w:t xml:space="preserve">Zie voor meer informatie: </w:t>
      </w:r>
      <w:hyperlink r:id="rId13" w:history="1">
        <w:r w:rsidRPr="00C8006D">
          <w:rPr>
            <w:rStyle w:val="Hyperlink"/>
          </w:rPr>
          <w:t>https://arq.org/privacy</w:t>
        </w:r>
      </w:hyperlink>
      <w:r>
        <w:t>.</w:t>
      </w:r>
    </w:p>
    <w:sectPr w:rsidR="00FC6F86" w:rsidRPr="00FC6F86" w:rsidSect="00DF6764">
      <w:headerReference w:type="default" r:id="rId14"/>
      <w:footerReference w:type="default" r:id="rId15"/>
      <w:pgSz w:w="11900" w:h="16840"/>
      <w:pgMar w:top="3119" w:right="1304" w:bottom="1814" w:left="1304" w:header="709" w:footer="54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977D37" w14:textId="77777777" w:rsidR="00F86B7D" w:rsidRDefault="00F86B7D" w:rsidP="00205871">
      <w:r>
        <w:separator/>
      </w:r>
    </w:p>
  </w:endnote>
  <w:endnote w:type="continuationSeparator" w:id="0">
    <w:p w14:paraId="753DC3B2" w14:textId="77777777" w:rsidR="00F86B7D" w:rsidRDefault="00F86B7D" w:rsidP="002058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MT">
    <w:altName w:val="Arial"/>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F5F095" w14:textId="3757E7C0" w:rsidR="00A61F2E" w:rsidRPr="00AE02B6" w:rsidRDefault="00A61F2E" w:rsidP="00A61F2E">
    <w:pPr>
      <w:jc w:val="center"/>
      <w:rPr>
        <w:sz w:val="18"/>
      </w:rPr>
    </w:pPr>
    <w:r>
      <w:rPr>
        <w:sz w:val="18"/>
      </w:rPr>
      <w:t xml:space="preserve">Formulier per voorkeur beveiligd mailen naar </w:t>
    </w:r>
    <w:hyperlink r:id="rId1" w:history="1">
      <w:r w:rsidRPr="00C8006D">
        <w:rPr>
          <w:rStyle w:val="Hyperlink"/>
          <w:sz w:val="18"/>
        </w:rPr>
        <w:t>aanmeldingen@arq.org</w:t>
      </w:r>
    </w:hyperlink>
    <w:r>
      <w:rPr>
        <w:sz w:val="18"/>
      </w:rPr>
      <w:t xml:space="preserve">. Per post: </w:t>
    </w:r>
    <w:r w:rsidRPr="00AE02B6">
      <w:rPr>
        <w:sz w:val="18"/>
      </w:rPr>
      <w:t xml:space="preserve">t.a.v.: </w:t>
    </w:r>
    <w:r>
      <w:rPr>
        <w:sz w:val="18"/>
      </w:rPr>
      <w:t>Team aanmeldingen</w:t>
    </w:r>
    <w:r w:rsidRPr="00AE02B6">
      <w:rPr>
        <w:sz w:val="18"/>
      </w:rPr>
      <w:t xml:space="preserve">, </w:t>
    </w:r>
    <w:proofErr w:type="spellStart"/>
    <w:r w:rsidRPr="00AE02B6">
      <w:rPr>
        <w:sz w:val="18"/>
      </w:rPr>
      <w:t>Nienoord</w:t>
    </w:r>
    <w:proofErr w:type="spellEnd"/>
    <w:r w:rsidRPr="00AE02B6">
      <w:rPr>
        <w:sz w:val="18"/>
      </w:rPr>
      <w:t xml:space="preserve"> 5-13, 1112 XE Diemen</w:t>
    </w:r>
    <w:r>
      <w:rPr>
        <w:sz w:val="18"/>
      </w:rPr>
      <w:t xml:space="preserve">. Via: </w:t>
    </w:r>
    <w:r w:rsidRPr="00AE02B6">
      <w:rPr>
        <w:sz w:val="18"/>
      </w:rPr>
      <w:t>fax: 020-6253589</w:t>
    </w:r>
    <w:r>
      <w:rPr>
        <w:sz w:val="18"/>
      </w:rPr>
      <w:t>. Voor overige vragen zie onze website</w:t>
    </w:r>
    <w:r w:rsidRPr="00AE02B6">
      <w:rPr>
        <w:sz w:val="18"/>
      </w:rPr>
      <w:t>.</w:t>
    </w:r>
  </w:p>
  <w:p w14:paraId="0DFFFD32" w14:textId="77777777" w:rsidR="00FA6E30" w:rsidRPr="00847958" w:rsidRDefault="00FA6E30" w:rsidP="00205871">
    <w:pPr>
      <w:pStyle w:val="Voettekst"/>
    </w:pPr>
    <w:r w:rsidRPr="00847958">
      <w:fldChar w:fldCharType="begin"/>
    </w:r>
    <w:r w:rsidRPr="00847958">
      <w:instrText xml:space="preserve"> PAGE  \* MERGEFORMAT </w:instrText>
    </w:r>
    <w:r w:rsidRPr="00847958">
      <w:fldChar w:fldCharType="separate"/>
    </w:r>
    <w:r w:rsidRPr="00847958">
      <w:t>2</w:t>
    </w:r>
    <w:r w:rsidRPr="00847958">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EEA31C" w14:textId="77777777" w:rsidR="00F86B7D" w:rsidRDefault="00F86B7D" w:rsidP="00205871">
      <w:r>
        <w:separator/>
      </w:r>
    </w:p>
  </w:footnote>
  <w:footnote w:type="continuationSeparator" w:id="0">
    <w:p w14:paraId="276D7CCD" w14:textId="77777777" w:rsidR="00F86B7D" w:rsidRDefault="00F86B7D" w:rsidP="0020587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136208" w14:textId="77777777" w:rsidR="0068797F" w:rsidRDefault="0068797F" w:rsidP="00205871">
    <w:pPr>
      <w:pStyle w:val="Koptekst"/>
    </w:pPr>
    <w:r>
      <w:drawing>
        <wp:anchor distT="0" distB="0" distL="114300" distR="114300" simplePos="0" relativeHeight="251661312" behindDoc="1" locked="1" layoutInCell="1" allowOverlap="1" wp14:anchorId="67BA9CE8" wp14:editId="602237C4">
          <wp:simplePos x="0" y="0"/>
          <wp:positionH relativeFrom="page">
            <wp:posOffset>0</wp:posOffset>
          </wp:positionH>
          <wp:positionV relativeFrom="page">
            <wp:posOffset>4445</wp:posOffset>
          </wp:positionV>
          <wp:extent cx="7559675" cy="10685145"/>
          <wp:effectExtent l="0" t="0" r="3175" b="1905"/>
          <wp:wrapNone/>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RQ3-1119_rapport5.jpg"/>
                  <pic:cNvPicPr/>
                </pic:nvPicPr>
                <pic:blipFill>
                  <a:blip r:embed="rId1">
                    <a:extLst>
                      <a:ext uri="{28A0092B-C50C-407E-A947-70E740481C1C}">
                        <a14:useLocalDpi xmlns:a14="http://schemas.microsoft.com/office/drawing/2010/main" val="0"/>
                      </a:ext>
                    </a:extLst>
                  </a:blip>
                  <a:stretch>
                    <a:fillRect/>
                  </a:stretch>
                </pic:blipFill>
                <pic:spPr>
                  <a:xfrm>
                    <a:off x="0" y="0"/>
                    <a:ext cx="7559675" cy="10685145"/>
                  </a:xfrm>
                  <a:prstGeom prst="rect">
                    <a:avLst/>
                  </a:prstGeom>
                </pic:spPr>
              </pic:pic>
            </a:graphicData>
          </a:graphic>
          <wp14:sizeRelH relativeFrom="margin">
            <wp14:pctWidth>0</wp14:pctWidth>
          </wp14:sizeRelH>
          <wp14:sizeRelV relativeFrom="margin">
            <wp14:pctHeight>0</wp14:pctHeight>
          </wp14:sizeRelV>
        </wp:anchor>
      </w:drawing>
    </w:r>
    <w:r>
      <w:drawing>
        <wp:anchor distT="0" distB="0" distL="114300" distR="114300" simplePos="0" relativeHeight="251660288" behindDoc="1" locked="1" layoutInCell="1" allowOverlap="1" wp14:anchorId="2C22A3A7" wp14:editId="47ED0D51">
          <wp:simplePos x="0" y="0"/>
          <wp:positionH relativeFrom="page">
            <wp:posOffset>-3284220</wp:posOffset>
          </wp:positionH>
          <wp:positionV relativeFrom="page">
            <wp:posOffset>-5496560</wp:posOffset>
          </wp:positionV>
          <wp:extent cx="15746095" cy="22273260"/>
          <wp:effectExtent l="0" t="0" r="1905" b="2540"/>
          <wp:wrapNone/>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RQ3-1119_rapport4.jpg"/>
                  <pic:cNvPicPr/>
                </pic:nvPicPr>
                <pic:blipFill>
                  <a:blip r:embed="rId2">
                    <a:extLst>
                      <a:ext uri="{28A0092B-C50C-407E-A947-70E740481C1C}">
                        <a14:useLocalDpi xmlns:a14="http://schemas.microsoft.com/office/drawing/2010/main" val="0"/>
                      </a:ext>
                    </a:extLst>
                  </a:blip>
                  <a:stretch>
                    <a:fillRect/>
                  </a:stretch>
                </pic:blipFill>
                <pic:spPr>
                  <a:xfrm>
                    <a:off x="0" y="0"/>
                    <a:ext cx="15746095" cy="2227326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EDD21B1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0DE879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A38728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F97CD46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78E9D4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85E362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2E8A28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B786BF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03E31F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BFC7D2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BC1186C"/>
    <w:multiLevelType w:val="multilevel"/>
    <w:tmpl w:val="51D4BA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CA811B4"/>
    <w:multiLevelType w:val="hybridMultilevel"/>
    <w:tmpl w:val="ABEE5CE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1E9B53E6"/>
    <w:multiLevelType w:val="hybridMultilevel"/>
    <w:tmpl w:val="67CC6DC4"/>
    <w:lvl w:ilvl="0" w:tplc="26FA989E">
      <w:start w:val="3"/>
      <w:numFmt w:val="bullet"/>
      <w:lvlText w:val="-"/>
      <w:lvlJc w:val="left"/>
      <w:pPr>
        <w:ind w:left="1070" w:hanging="71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38BA0398"/>
    <w:multiLevelType w:val="multilevel"/>
    <w:tmpl w:val="2398FDC2"/>
    <w:lvl w:ilvl="0">
      <w:start w:val="1"/>
      <w:numFmt w:val="bullet"/>
      <w:pStyle w:val="ARQBullets"/>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443436B8"/>
    <w:multiLevelType w:val="hybridMultilevel"/>
    <w:tmpl w:val="6AD83B70"/>
    <w:lvl w:ilvl="0" w:tplc="9962D3B4">
      <w:start w:val="1"/>
      <w:numFmt w:val="decimal"/>
      <w:pStyle w:val="ARQGenummerdelijst"/>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65F53F8B"/>
    <w:multiLevelType w:val="hybridMultilevel"/>
    <w:tmpl w:val="86BEA242"/>
    <w:lvl w:ilvl="0" w:tplc="A166397A">
      <w:numFmt w:val="bullet"/>
      <w:lvlText w:val="•"/>
      <w:lvlJc w:val="left"/>
      <w:pPr>
        <w:ind w:left="720" w:hanging="360"/>
      </w:pPr>
      <w:rPr>
        <w:rFonts w:ascii="ArialMT" w:eastAsia="Times New Roman" w:hAnsi="ArialMT" w:cs="Times New Roman"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7D4A5384"/>
    <w:multiLevelType w:val="hybridMultilevel"/>
    <w:tmpl w:val="7A8E0A4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991325060">
    <w:abstractNumId w:val="13"/>
  </w:num>
  <w:num w:numId="2" w16cid:durableId="1306471105">
    <w:abstractNumId w:val="0"/>
  </w:num>
  <w:num w:numId="3" w16cid:durableId="1959070962">
    <w:abstractNumId w:val="1"/>
  </w:num>
  <w:num w:numId="4" w16cid:durableId="993800309">
    <w:abstractNumId w:val="2"/>
  </w:num>
  <w:num w:numId="5" w16cid:durableId="1749111310">
    <w:abstractNumId w:val="3"/>
  </w:num>
  <w:num w:numId="6" w16cid:durableId="1981885917">
    <w:abstractNumId w:val="8"/>
  </w:num>
  <w:num w:numId="7" w16cid:durableId="1893535297">
    <w:abstractNumId w:val="4"/>
  </w:num>
  <w:num w:numId="8" w16cid:durableId="481895506">
    <w:abstractNumId w:val="5"/>
  </w:num>
  <w:num w:numId="9" w16cid:durableId="693505310">
    <w:abstractNumId w:val="6"/>
  </w:num>
  <w:num w:numId="10" w16cid:durableId="538859455">
    <w:abstractNumId w:val="7"/>
  </w:num>
  <w:num w:numId="11" w16cid:durableId="1525629578">
    <w:abstractNumId w:val="9"/>
  </w:num>
  <w:num w:numId="12" w16cid:durableId="1827936755">
    <w:abstractNumId w:val="10"/>
  </w:num>
  <w:num w:numId="13" w16cid:durableId="731385524">
    <w:abstractNumId w:val="14"/>
  </w:num>
  <w:num w:numId="14" w16cid:durableId="1610745578">
    <w:abstractNumId w:val="16"/>
  </w:num>
  <w:num w:numId="15" w16cid:durableId="1188131351">
    <w:abstractNumId w:val="15"/>
  </w:num>
  <w:num w:numId="16" w16cid:durableId="849684622">
    <w:abstractNumId w:val="11"/>
  </w:num>
  <w:num w:numId="17" w16cid:durableId="143814170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2B3E"/>
    <w:rsid w:val="00034EFE"/>
    <w:rsid w:val="000706BF"/>
    <w:rsid w:val="000842F6"/>
    <w:rsid w:val="000F22A4"/>
    <w:rsid w:val="001D0245"/>
    <w:rsid w:val="001D35AB"/>
    <w:rsid w:val="00205871"/>
    <w:rsid w:val="002368BA"/>
    <w:rsid w:val="00271FBA"/>
    <w:rsid w:val="003649A4"/>
    <w:rsid w:val="00384F12"/>
    <w:rsid w:val="0039179B"/>
    <w:rsid w:val="00392F01"/>
    <w:rsid w:val="003C5FB2"/>
    <w:rsid w:val="00401803"/>
    <w:rsid w:val="00473C0A"/>
    <w:rsid w:val="004816F4"/>
    <w:rsid w:val="004934CD"/>
    <w:rsid w:val="00520C66"/>
    <w:rsid w:val="00555F54"/>
    <w:rsid w:val="005965E5"/>
    <w:rsid w:val="005B1DD9"/>
    <w:rsid w:val="005D5EED"/>
    <w:rsid w:val="0068797F"/>
    <w:rsid w:val="006B5A5B"/>
    <w:rsid w:val="006D5FA0"/>
    <w:rsid w:val="006F3D3B"/>
    <w:rsid w:val="00701F84"/>
    <w:rsid w:val="00847958"/>
    <w:rsid w:val="00960A76"/>
    <w:rsid w:val="009B056D"/>
    <w:rsid w:val="009B6EFE"/>
    <w:rsid w:val="00A31F41"/>
    <w:rsid w:val="00A61F2E"/>
    <w:rsid w:val="00A666CC"/>
    <w:rsid w:val="00AC44F9"/>
    <w:rsid w:val="00AD147F"/>
    <w:rsid w:val="00AF081D"/>
    <w:rsid w:val="00B33FAD"/>
    <w:rsid w:val="00B71978"/>
    <w:rsid w:val="00C51831"/>
    <w:rsid w:val="00C83910"/>
    <w:rsid w:val="00C97699"/>
    <w:rsid w:val="00DF6764"/>
    <w:rsid w:val="00E22B3E"/>
    <w:rsid w:val="00EC49FA"/>
    <w:rsid w:val="00F73CF1"/>
    <w:rsid w:val="00F86B7D"/>
    <w:rsid w:val="00F86B96"/>
    <w:rsid w:val="00FA6E30"/>
    <w:rsid w:val="00FC6F8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2A4385"/>
  <w15:chartTrackingRefBased/>
  <w15:docId w15:val="{6C8E2186-6313-4722-ADB7-6ADAD7289C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205871"/>
    <w:pPr>
      <w:spacing w:line="300" w:lineRule="atLeast"/>
    </w:pPr>
    <w:rPr>
      <w:rFonts w:ascii="Arial" w:eastAsia="Times New Roman" w:hAnsi="Arial" w:cs="Arial"/>
      <w:sz w:val="20"/>
      <w:szCs w:val="20"/>
      <w:lang w:eastAsia="nl-NL"/>
    </w:rPr>
  </w:style>
  <w:style w:type="paragraph" w:styleId="Kop1">
    <w:name w:val="heading 1"/>
    <w:basedOn w:val="Standaard"/>
    <w:next w:val="Standaard"/>
    <w:link w:val="Kop1Char"/>
    <w:uiPriority w:val="9"/>
    <w:qFormat/>
    <w:rsid w:val="00701F84"/>
    <w:pPr>
      <w:spacing w:after="240" w:line="600" w:lineRule="atLeast"/>
      <w:outlineLvl w:val="0"/>
    </w:pPr>
    <w:rPr>
      <w:b/>
      <w:bCs/>
      <w:color w:val="005E73"/>
      <w:sz w:val="52"/>
      <w:szCs w:val="52"/>
    </w:rPr>
  </w:style>
  <w:style w:type="paragraph" w:styleId="Kop2">
    <w:name w:val="heading 2"/>
    <w:basedOn w:val="Standaard"/>
    <w:next w:val="Standaard"/>
    <w:link w:val="Kop2Char"/>
    <w:uiPriority w:val="9"/>
    <w:unhideWhenUsed/>
    <w:qFormat/>
    <w:rsid w:val="00701F84"/>
    <w:pPr>
      <w:spacing w:before="300" w:after="240" w:line="400" w:lineRule="atLeast"/>
      <w:outlineLvl w:val="1"/>
    </w:pPr>
    <w:rPr>
      <w:b/>
      <w:bCs/>
      <w:color w:val="E85363"/>
      <w:sz w:val="32"/>
      <w:szCs w:val="32"/>
    </w:rPr>
  </w:style>
  <w:style w:type="paragraph" w:styleId="Kop3">
    <w:name w:val="heading 3"/>
    <w:basedOn w:val="Standaard"/>
    <w:next w:val="Standaard"/>
    <w:link w:val="Kop3Char"/>
    <w:uiPriority w:val="9"/>
    <w:unhideWhenUsed/>
    <w:qFormat/>
    <w:rsid w:val="00701F84"/>
    <w:pPr>
      <w:spacing w:before="300" w:after="240" w:line="320" w:lineRule="atLeast"/>
      <w:outlineLvl w:val="2"/>
    </w:pPr>
    <w:rPr>
      <w:color w:val="E85363"/>
      <w:sz w:val="32"/>
      <w:szCs w:val="32"/>
    </w:rPr>
  </w:style>
  <w:style w:type="paragraph" w:styleId="Kop4">
    <w:name w:val="heading 4"/>
    <w:basedOn w:val="Normaalweb"/>
    <w:next w:val="Standaard"/>
    <w:link w:val="Kop4Char"/>
    <w:uiPriority w:val="9"/>
    <w:unhideWhenUsed/>
    <w:qFormat/>
    <w:rsid w:val="00C97699"/>
    <w:pPr>
      <w:spacing w:before="300" w:beforeAutospacing="0" w:after="0" w:afterAutospacing="0" w:line="320" w:lineRule="atLeast"/>
      <w:outlineLvl w:val="3"/>
    </w:pPr>
    <w:rPr>
      <w:rFonts w:ascii="Arial" w:hAnsi="Arial"/>
      <w:b/>
      <w:bCs/>
      <w:color w:val="005E73"/>
      <w:sz w:val="24"/>
      <w:szCs w:val="24"/>
    </w:rPr>
  </w:style>
  <w:style w:type="paragraph" w:styleId="Kop5">
    <w:name w:val="heading 5"/>
    <w:basedOn w:val="Standaard"/>
    <w:next w:val="Standaard"/>
    <w:link w:val="Kop5Char"/>
    <w:uiPriority w:val="9"/>
    <w:unhideWhenUsed/>
    <w:qFormat/>
    <w:rsid w:val="00C97699"/>
    <w:pPr>
      <w:spacing w:before="300"/>
      <w:outlineLvl w:val="4"/>
    </w:pPr>
    <w:rPr>
      <w:b/>
      <w:bCs/>
      <w:color w:val="005E73"/>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Normaalweb">
    <w:name w:val="Normal (Web)"/>
    <w:basedOn w:val="Standaard"/>
    <w:uiPriority w:val="99"/>
    <w:semiHidden/>
    <w:unhideWhenUsed/>
    <w:rsid w:val="000706BF"/>
    <w:pPr>
      <w:spacing w:before="100" w:beforeAutospacing="1" w:after="100" w:afterAutospacing="1"/>
    </w:pPr>
    <w:rPr>
      <w:rFonts w:ascii="Times New Roman" w:hAnsi="Times New Roman"/>
    </w:rPr>
  </w:style>
  <w:style w:type="paragraph" w:styleId="Koptekst">
    <w:name w:val="header"/>
    <w:basedOn w:val="Standaard"/>
    <w:link w:val="KoptekstChar"/>
    <w:uiPriority w:val="99"/>
    <w:unhideWhenUsed/>
    <w:rsid w:val="004816F4"/>
    <w:pPr>
      <w:tabs>
        <w:tab w:val="center" w:pos="4536"/>
        <w:tab w:val="right" w:pos="9072"/>
      </w:tabs>
    </w:pPr>
    <w:rPr>
      <w:noProof/>
    </w:rPr>
  </w:style>
  <w:style w:type="character" w:customStyle="1" w:styleId="KoptekstChar">
    <w:name w:val="Koptekst Char"/>
    <w:basedOn w:val="Standaardalinea-lettertype"/>
    <w:link w:val="Koptekst"/>
    <w:uiPriority w:val="99"/>
    <w:rsid w:val="004816F4"/>
    <w:rPr>
      <w:rFonts w:ascii="ArialMT" w:eastAsia="Times New Roman" w:hAnsi="ArialMT" w:cs="Times New Roman"/>
      <w:noProof/>
      <w:sz w:val="20"/>
      <w:szCs w:val="20"/>
      <w:lang w:eastAsia="nl-NL"/>
    </w:rPr>
  </w:style>
  <w:style w:type="paragraph" w:styleId="Voettekst">
    <w:name w:val="footer"/>
    <w:basedOn w:val="Standaard"/>
    <w:link w:val="VoettekstChar"/>
    <w:uiPriority w:val="99"/>
    <w:unhideWhenUsed/>
    <w:rsid w:val="00847958"/>
    <w:pPr>
      <w:ind w:right="-831"/>
      <w:jc w:val="right"/>
    </w:pPr>
    <w:rPr>
      <w:sz w:val="16"/>
      <w:szCs w:val="16"/>
    </w:rPr>
  </w:style>
  <w:style w:type="character" w:customStyle="1" w:styleId="VoettekstChar">
    <w:name w:val="Voettekst Char"/>
    <w:basedOn w:val="Standaardalinea-lettertype"/>
    <w:link w:val="Voettekst"/>
    <w:uiPriority w:val="99"/>
    <w:rsid w:val="00847958"/>
    <w:rPr>
      <w:rFonts w:ascii="ArialMT" w:eastAsia="Times New Roman" w:hAnsi="ArialMT" w:cs="Times New Roman"/>
      <w:sz w:val="16"/>
      <w:szCs w:val="16"/>
      <w:lang w:eastAsia="nl-NL"/>
    </w:rPr>
  </w:style>
  <w:style w:type="table" w:styleId="Tabelraster">
    <w:name w:val="Table Grid"/>
    <w:basedOn w:val="Standaardtabel"/>
    <w:uiPriority w:val="39"/>
    <w:rsid w:val="000842F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rasterlicht">
    <w:name w:val="Grid Table Light"/>
    <w:basedOn w:val="Standaardtabel"/>
    <w:uiPriority w:val="40"/>
    <w:rsid w:val="000842F6"/>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itel">
    <w:name w:val="Title"/>
    <w:basedOn w:val="Standaard"/>
    <w:next w:val="Standaard"/>
    <w:link w:val="TitelChar"/>
    <w:uiPriority w:val="10"/>
    <w:qFormat/>
    <w:rsid w:val="000842F6"/>
    <w:pPr>
      <w:spacing w:before="100" w:beforeAutospacing="1" w:after="100" w:afterAutospacing="1" w:line="240" w:lineRule="auto"/>
    </w:pPr>
    <w:rPr>
      <w:color w:val="005E72"/>
      <w:sz w:val="100"/>
      <w:szCs w:val="100"/>
    </w:rPr>
  </w:style>
  <w:style w:type="character" w:customStyle="1" w:styleId="TitelChar">
    <w:name w:val="Titel Char"/>
    <w:basedOn w:val="Standaardalinea-lettertype"/>
    <w:link w:val="Titel"/>
    <w:uiPriority w:val="10"/>
    <w:rsid w:val="000842F6"/>
    <w:rPr>
      <w:rFonts w:ascii="ArialMT" w:eastAsia="Times New Roman" w:hAnsi="ArialMT" w:cs="Times New Roman"/>
      <w:color w:val="005E72"/>
      <w:sz w:val="100"/>
      <w:szCs w:val="100"/>
      <w:lang w:eastAsia="nl-NL"/>
    </w:rPr>
  </w:style>
  <w:style w:type="paragraph" w:styleId="Ondertitel">
    <w:name w:val="Subtitle"/>
    <w:basedOn w:val="Standaard"/>
    <w:next w:val="Standaard"/>
    <w:link w:val="OndertitelChar"/>
    <w:uiPriority w:val="11"/>
    <w:qFormat/>
    <w:rsid w:val="000842F6"/>
    <w:pPr>
      <w:spacing w:line="800" w:lineRule="exact"/>
    </w:pPr>
    <w:rPr>
      <w:color w:val="005E72"/>
      <w:sz w:val="60"/>
      <w:szCs w:val="60"/>
    </w:rPr>
  </w:style>
  <w:style w:type="character" w:customStyle="1" w:styleId="OndertitelChar">
    <w:name w:val="Ondertitel Char"/>
    <w:basedOn w:val="Standaardalinea-lettertype"/>
    <w:link w:val="Ondertitel"/>
    <w:uiPriority w:val="11"/>
    <w:rsid w:val="000842F6"/>
    <w:rPr>
      <w:rFonts w:ascii="ArialMT" w:eastAsia="Times New Roman" w:hAnsi="ArialMT" w:cs="Times New Roman"/>
      <w:color w:val="005E72"/>
      <w:sz w:val="60"/>
      <w:szCs w:val="60"/>
      <w:lang w:eastAsia="nl-NL"/>
    </w:rPr>
  </w:style>
  <w:style w:type="character" w:customStyle="1" w:styleId="Kop1Char">
    <w:name w:val="Kop 1 Char"/>
    <w:basedOn w:val="Standaardalinea-lettertype"/>
    <w:link w:val="Kop1"/>
    <w:uiPriority w:val="9"/>
    <w:rsid w:val="00701F84"/>
    <w:rPr>
      <w:rFonts w:ascii="Arial" w:eastAsia="Times New Roman" w:hAnsi="Arial" w:cs="Arial"/>
      <w:b/>
      <w:bCs/>
      <w:color w:val="005E73"/>
      <w:sz w:val="52"/>
      <w:szCs w:val="52"/>
      <w:lang w:eastAsia="nl-NL"/>
    </w:rPr>
  </w:style>
  <w:style w:type="paragraph" w:customStyle="1" w:styleId="ARQIntrotekst">
    <w:name w:val="ARQ_Introtekst"/>
    <w:basedOn w:val="Standaard"/>
    <w:qFormat/>
    <w:rsid w:val="00F73CF1"/>
    <w:pPr>
      <w:spacing w:line="360" w:lineRule="atLeast"/>
    </w:pPr>
    <w:rPr>
      <w:sz w:val="24"/>
      <w:szCs w:val="24"/>
    </w:rPr>
  </w:style>
  <w:style w:type="character" w:customStyle="1" w:styleId="Kop2Char">
    <w:name w:val="Kop 2 Char"/>
    <w:basedOn w:val="Standaardalinea-lettertype"/>
    <w:link w:val="Kop2"/>
    <w:uiPriority w:val="9"/>
    <w:rsid w:val="00701F84"/>
    <w:rPr>
      <w:rFonts w:ascii="Arial" w:eastAsia="Times New Roman" w:hAnsi="Arial" w:cs="Arial"/>
      <w:b/>
      <w:bCs/>
      <w:color w:val="E85363"/>
      <w:sz w:val="32"/>
      <w:szCs w:val="32"/>
      <w:lang w:eastAsia="nl-NL"/>
    </w:rPr>
  </w:style>
  <w:style w:type="character" w:customStyle="1" w:styleId="Kop3Char">
    <w:name w:val="Kop 3 Char"/>
    <w:basedOn w:val="Standaardalinea-lettertype"/>
    <w:link w:val="Kop3"/>
    <w:uiPriority w:val="9"/>
    <w:rsid w:val="00701F84"/>
    <w:rPr>
      <w:rFonts w:ascii="ArialMT" w:eastAsia="Times New Roman" w:hAnsi="ArialMT" w:cs="Times New Roman"/>
      <w:color w:val="E85363"/>
      <w:sz w:val="32"/>
      <w:szCs w:val="32"/>
      <w:lang w:eastAsia="nl-NL"/>
    </w:rPr>
  </w:style>
  <w:style w:type="paragraph" w:styleId="Lijstalinea">
    <w:name w:val="List Paragraph"/>
    <w:basedOn w:val="Standaard"/>
    <w:uiPriority w:val="34"/>
    <w:rsid w:val="00F73CF1"/>
    <w:pPr>
      <w:ind w:left="720"/>
      <w:contextualSpacing/>
    </w:pPr>
  </w:style>
  <w:style w:type="character" w:customStyle="1" w:styleId="Kop4Char">
    <w:name w:val="Kop 4 Char"/>
    <w:basedOn w:val="Standaardalinea-lettertype"/>
    <w:link w:val="Kop4"/>
    <w:uiPriority w:val="9"/>
    <w:rsid w:val="00C97699"/>
    <w:rPr>
      <w:rFonts w:ascii="Arial" w:eastAsia="Times New Roman" w:hAnsi="Arial" w:cs="Arial"/>
      <w:b/>
      <w:bCs/>
      <w:color w:val="005E73"/>
      <w:lang w:eastAsia="nl-NL"/>
    </w:rPr>
  </w:style>
  <w:style w:type="character" w:customStyle="1" w:styleId="Kop5Char">
    <w:name w:val="Kop 5 Char"/>
    <w:basedOn w:val="Standaardalinea-lettertype"/>
    <w:link w:val="Kop5"/>
    <w:uiPriority w:val="9"/>
    <w:rsid w:val="00C97699"/>
    <w:rPr>
      <w:rFonts w:ascii="ArialMT" w:eastAsia="Times New Roman" w:hAnsi="ArialMT" w:cs="Times New Roman"/>
      <w:b/>
      <w:bCs/>
      <w:color w:val="005E73"/>
      <w:sz w:val="20"/>
      <w:szCs w:val="20"/>
      <w:lang w:eastAsia="nl-NL"/>
    </w:rPr>
  </w:style>
  <w:style w:type="paragraph" w:styleId="Voetnoottekst">
    <w:name w:val="footnote text"/>
    <w:basedOn w:val="Standaard"/>
    <w:link w:val="VoetnoottekstChar"/>
    <w:uiPriority w:val="99"/>
    <w:unhideWhenUsed/>
    <w:rsid w:val="00F86B96"/>
    <w:pPr>
      <w:spacing w:line="240" w:lineRule="atLeast"/>
      <w:ind w:left="284" w:hanging="284"/>
    </w:pPr>
    <w:rPr>
      <w:sz w:val="16"/>
      <w:szCs w:val="16"/>
    </w:rPr>
  </w:style>
  <w:style w:type="character" w:customStyle="1" w:styleId="VoetnoottekstChar">
    <w:name w:val="Voetnoottekst Char"/>
    <w:basedOn w:val="Standaardalinea-lettertype"/>
    <w:link w:val="Voetnoottekst"/>
    <w:uiPriority w:val="99"/>
    <w:rsid w:val="00F86B96"/>
    <w:rPr>
      <w:rFonts w:ascii="ArialMT" w:eastAsia="Times New Roman" w:hAnsi="ArialMT" w:cs="Times New Roman"/>
      <w:sz w:val="16"/>
      <w:szCs w:val="16"/>
      <w:lang w:eastAsia="nl-NL"/>
    </w:rPr>
  </w:style>
  <w:style w:type="character" w:styleId="Voetnootmarkering">
    <w:name w:val="footnote reference"/>
    <w:basedOn w:val="Standaardalinea-lettertype"/>
    <w:uiPriority w:val="99"/>
    <w:unhideWhenUsed/>
    <w:rsid w:val="00F86B96"/>
    <w:rPr>
      <w:vertAlign w:val="superscript"/>
    </w:rPr>
  </w:style>
  <w:style w:type="paragraph" w:styleId="Bijschrift">
    <w:name w:val="caption"/>
    <w:basedOn w:val="Standaard"/>
    <w:next w:val="Standaard"/>
    <w:uiPriority w:val="35"/>
    <w:semiHidden/>
    <w:unhideWhenUsed/>
    <w:qFormat/>
    <w:rsid w:val="00F86B96"/>
    <w:pPr>
      <w:spacing w:after="240" w:line="240" w:lineRule="atLeast"/>
    </w:pPr>
    <w:rPr>
      <w:i/>
      <w:iCs/>
      <w:color w:val="44546A" w:themeColor="text2"/>
      <w:sz w:val="16"/>
      <w:szCs w:val="18"/>
    </w:rPr>
  </w:style>
  <w:style w:type="character" w:styleId="Nadruk">
    <w:name w:val="Emphasis"/>
    <w:uiPriority w:val="20"/>
    <w:qFormat/>
    <w:rsid w:val="00F86B96"/>
    <w:rPr>
      <w:b/>
      <w:bCs/>
    </w:rPr>
  </w:style>
  <w:style w:type="paragraph" w:customStyle="1" w:styleId="ARQBullets">
    <w:name w:val="ARQ_Bullets"/>
    <w:basedOn w:val="Lijstalinea"/>
    <w:qFormat/>
    <w:rsid w:val="00F86B96"/>
    <w:pPr>
      <w:numPr>
        <w:numId w:val="1"/>
      </w:numPr>
    </w:pPr>
  </w:style>
  <w:style w:type="paragraph" w:customStyle="1" w:styleId="ARQGenummerdelijst">
    <w:name w:val="ARQ_Genummerdelijst"/>
    <w:basedOn w:val="Lijstalinea"/>
    <w:qFormat/>
    <w:rsid w:val="00F86B96"/>
    <w:pPr>
      <w:numPr>
        <w:numId w:val="13"/>
      </w:numPr>
    </w:pPr>
  </w:style>
  <w:style w:type="character" w:styleId="Hyperlink">
    <w:name w:val="Hyperlink"/>
    <w:basedOn w:val="Standaardalinea-lettertype"/>
    <w:uiPriority w:val="99"/>
    <w:unhideWhenUsed/>
    <w:rsid w:val="00AF081D"/>
    <w:rPr>
      <w:color w:val="0563C1" w:themeColor="hyperlink"/>
      <w:u w:val="single"/>
    </w:rPr>
  </w:style>
  <w:style w:type="character" w:styleId="Onopgelostemelding">
    <w:name w:val="Unresolved Mention"/>
    <w:basedOn w:val="Standaardalinea-lettertype"/>
    <w:uiPriority w:val="99"/>
    <w:semiHidden/>
    <w:unhideWhenUsed/>
    <w:rsid w:val="00AF081D"/>
    <w:rPr>
      <w:color w:val="605E5C"/>
      <w:shd w:val="clear" w:color="auto" w:fill="E1DFDD"/>
    </w:rPr>
  </w:style>
  <w:style w:type="character" w:styleId="Tekstvantijdelijkeaanduiding">
    <w:name w:val="Placeholder Text"/>
    <w:basedOn w:val="Standaardalinea-lettertype"/>
    <w:uiPriority w:val="99"/>
    <w:semiHidden/>
    <w:rsid w:val="0039179B"/>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0285828">
      <w:bodyDiv w:val="1"/>
      <w:marLeft w:val="0"/>
      <w:marRight w:val="0"/>
      <w:marTop w:val="0"/>
      <w:marBottom w:val="0"/>
      <w:divBdr>
        <w:top w:val="none" w:sz="0" w:space="0" w:color="auto"/>
        <w:left w:val="none" w:sz="0" w:space="0" w:color="auto"/>
        <w:bottom w:val="none" w:sz="0" w:space="0" w:color="auto"/>
        <w:right w:val="none" w:sz="0" w:space="0" w:color="auto"/>
      </w:divBdr>
      <w:divsChild>
        <w:div w:id="426849474">
          <w:marLeft w:val="0"/>
          <w:marRight w:val="0"/>
          <w:marTop w:val="0"/>
          <w:marBottom w:val="0"/>
          <w:divBdr>
            <w:top w:val="none" w:sz="0" w:space="0" w:color="auto"/>
            <w:left w:val="none" w:sz="0" w:space="0" w:color="auto"/>
            <w:bottom w:val="none" w:sz="0" w:space="0" w:color="auto"/>
            <w:right w:val="none" w:sz="0" w:space="0" w:color="auto"/>
          </w:divBdr>
          <w:divsChild>
            <w:div w:id="351422183">
              <w:marLeft w:val="0"/>
              <w:marRight w:val="0"/>
              <w:marTop w:val="0"/>
              <w:marBottom w:val="0"/>
              <w:divBdr>
                <w:top w:val="none" w:sz="0" w:space="0" w:color="auto"/>
                <w:left w:val="none" w:sz="0" w:space="0" w:color="auto"/>
                <w:bottom w:val="none" w:sz="0" w:space="0" w:color="auto"/>
                <w:right w:val="none" w:sz="0" w:space="0" w:color="auto"/>
              </w:divBdr>
              <w:divsChild>
                <w:div w:id="1381397279">
                  <w:marLeft w:val="0"/>
                  <w:marRight w:val="0"/>
                  <w:marTop w:val="0"/>
                  <w:marBottom w:val="0"/>
                  <w:divBdr>
                    <w:top w:val="none" w:sz="0" w:space="0" w:color="auto"/>
                    <w:left w:val="none" w:sz="0" w:space="0" w:color="auto"/>
                    <w:bottom w:val="none" w:sz="0" w:space="0" w:color="auto"/>
                    <w:right w:val="none" w:sz="0" w:space="0" w:color="auto"/>
                  </w:divBdr>
                  <w:divsChild>
                    <w:div w:id="1765031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7324609">
      <w:bodyDiv w:val="1"/>
      <w:marLeft w:val="0"/>
      <w:marRight w:val="0"/>
      <w:marTop w:val="0"/>
      <w:marBottom w:val="0"/>
      <w:divBdr>
        <w:top w:val="none" w:sz="0" w:space="0" w:color="auto"/>
        <w:left w:val="none" w:sz="0" w:space="0" w:color="auto"/>
        <w:bottom w:val="none" w:sz="0" w:space="0" w:color="auto"/>
        <w:right w:val="none" w:sz="0" w:space="0" w:color="auto"/>
      </w:divBdr>
      <w:divsChild>
        <w:div w:id="404379411">
          <w:marLeft w:val="0"/>
          <w:marRight w:val="0"/>
          <w:marTop w:val="0"/>
          <w:marBottom w:val="0"/>
          <w:divBdr>
            <w:top w:val="none" w:sz="0" w:space="0" w:color="auto"/>
            <w:left w:val="none" w:sz="0" w:space="0" w:color="auto"/>
            <w:bottom w:val="none" w:sz="0" w:space="0" w:color="auto"/>
            <w:right w:val="none" w:sz="0" w:space="0" w:color="auto"/>
          </w:divBdr>
          <w:divsChild>
            <w:div w:id="1312439965">
              <w:marLeft w:val="0"/>
              <w:marRight w:val="0"/>
              <w:marTop w:val="0"/>
              <w:marBottom w:val="0"/>
              <w:divBdr>
                <w:top w:val="none" w:sz="0" w:space="0" w:color="auto"/>
                <w:left w:val="none" w:sz="0" w:space="0" w:color="auto"/>
                <w:bottom w:val="none" w:sz="0" w:space="0" w:color="auto"/>
                <w:right w:val="none" w:sz="0" w:space="0" w:color="auto"/>
              </w:divBdr>
              <w:divsChild>
                <w:div w:id="130177966">
                  <w:marLeft w:val="0"/>
                  <w:marRight w:val="0"/>
                  <w:marTop w:val="0"/>
                  <w:marBottom w:val="0"/>
                  <w:divBdr>
                    <w:top w:val="none" w:sz="0" w:space="0" w:color="auto"/>
                    <w:left w:val="none" w:sz="0" w:space="0" w:color="auto"/>
                    <w:bottom w:val="none" w:sz="0" w:space="0" w:color="auto"/>
                    <w:right w:val="none" w:sz="0" w:space="0" w:color="auto"/>
                  </w:divBdr>
                  <w:divsChild>
                    <w:div w:id="1315644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3217989">
      <w:bodyDiv w:val="1"/>
      <w:marLeft w:val="0"/>
      <w:marRight w:val="0"/>
      <w:marTop w:val="0"/>
      <w:marBottom w:val="0"/>
      <w:divBdr>
        <w:top w:val="none" w:sz="0" w:space="0" w:color="auto"/>
        <w:left w:val="none" w:sz="0" w:space="0" w:color="auto"/>
        <w:bottom w:val="none" w:sz="0" w:space="0" w:color="auto"/>
        <w:right w:val="none" w:sz="0" w:space="0" w:color="auto"/>
      </w:divBdr>
      <w:divsChild>
        <w:div w:id="1660571904">
          <w:marLeft w:val="0"/>
          <w:marRight w:val="0"/>
          <w:marTop w:val="0"/>
          <w:marBottom w:val="0"/>
          <w:divBdr>
            <w:top w:val="none" w:sz="0" w:space="0" w:color="auto"/>
            <w:left w:val="none" w:sz="0" w:space="0" w:color="auto"/>
            <w:bottom w:val="none" w:sz="0" w:space="0" w:color="auto"/>
            <w:right w:val="none" w:sz="0" w:space="0" w:color="auto"/>
          </w:divBdr>
          <w:divsChild>
            <w:div w:id="1998411134">
              <w:marLeft w:val="0"/>
              <w:marRight w:val="0"/>
              <w:marTop w:val="0"/>
              <w:marBottom w:val="0"/>
              <w:divBdr>
                <w:top w:val="none" w:sz="0" w:space="0" w:color="auto"/>
                <w:left w:val="none" w:sz="0" w:space="0" w:color="auto"/>
                <w:bottom w:val="none" w:sz="0" w:space="0" w:color="auto"/>
                <w:right w:val="none" w:sz="0" w:space="0" w:color="auto"/>
              </w:divBdr>
              <w:divsChild>
                <w:div w:id="146632768">
                  <w:marLeft w:val="0"/>
                  <w:marRight w:val="0"/>
                  <w:marTop w:val="0"/>
                  <w:marBottom w:val="0"/>
                  <w:divBdr>
                    <w:top w:val="none" w:sz="0" w:space="0" w:color="auto"/>
                    <w:left w:val="none" w:sz="0" w:space="0" w:color="auto"/>
                    <w:bottom w:val="none" w:sz="0" w:space="0" w:color="auto"/>
                    <w:right w:val="none" w:sz="0" w:space="0" w:color="auto"/>
                  </w:divBdr>
                  <w:divsChild>
                    <w:div w:id="116796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4276432">
      <w:bodyDiv w:val="1"/>
      <w:marLeft w:val="0"/>
      <w:marRight w:val="0"/>
      <w:marTop w:val="0"/>
      <w:marBottom w:val="0"/>
      <w:divBdr>
        <w:top w:val="none" w:sz="0" w:space="0" w:color="auto"/>
        <w:left w:val="none" w:sz="0" w:space="0" w:color="auto"/>
        <w:bottom w:val="none" w:sz="0" w:space="0" w:color="auto"/>
        <w:right w:val="none" w:sz="0" w:space="0" w:color="auto"/>
      </w:divBdr>
      <w:divsChild>
        <w:div w:id="156269073">
          <w:marLeft w:val="0"/>
          <w:marRight w:val="0"/>
          <w:marTop w:val="0"/>
          <w:marBottom w:val="0"/>
          <w:divBdr>
            <w:top w:val="none" w:sz="0" w:space="0" w:color="auto"/>
            <w:left w:val="none" w:sz="0" w:space="0" w:color="auto"/>
            <w:bottom w:val="none" w:sz="0" w:space="0" w:color="auto"/>
            <w:right w:val="none" w:sz="0" w:space="0" w:color="auto"/>
          </w:divBdr>
          <w:divsChild>
            <w:div w:id="1855463099">
              <w:marLeft w:val="0"/>
              <w:marRight w:val="0"/>
              <w:marTop w:val="0"/>
              <w:marBottom w:val="0"/>
              <w:divBdr>
                <w:top w:val="none" w:sz="0" w:space="0" w:color="auto"/>
                <w:left w:val="none" w:sz="0" w:space="0" w:color="auto"/>
                <w:bottom w:val="none" w:sz="0" w:space="0" w:color="auto"/>
                <w:right w:val="none" w:sz="0" w:space="0" w:color="auto"/>
              </w:divBdr>
              <w:divsChild>
                <w:div w:id="1476338056">
                  <w:marLeft w:val="0"/>
                  <w:marRight w:val="0"/>
                  <w:marTop w:val="0"/>
                  <w:marBottom w:val="0"/>
                  <w:divBdr>
                    <w:top w:val="none" w:sz="0" w:space="0" w:color="auto"/>
                    <w:left w:val="none" w:sz="0" w:space="0" w:color="auto"/>
                    <w:bottom w:val="none" w:sz="0" w:space="0" w:color="auto"/>
                    <w:right w:val="none" w:sz="0" w:space="0" w:color="auto"/>
                  </w:divBdr>
                  <w:divsChild>
                    <w:div w:id="1435860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2643103">
      <w:bodyDiv w:val="1"/>
      <w:marLeft w:val="0"/>
      <w:marRight w:val="0"/>
      <w:marTop w:val="0"/>
      <w:marBottom w:val="0"/>
      <w:divBdr>
        <w:top w:val="none" w:sz="0" w:space="0" w:color="auto"/>
        <w:left w:val="none" w:sz="0" w:space="0" w:color="auto"/>
        <w:bottom w:val="none" w:sz="0" w:space="0" w:color="auto"/>
        <w:right w:val="none" w:sz="0" w:space="0" w:color="auto"/>
      </w:divBdr>
      <w:divsChild>
        <w:div w:id="1710648409">
          <w:marLeft w:val="0"/>
          <w:marRight w:val="0"/>
          <w:marTop w:val="0"/>
          <w:marBottom w:val="0"/>
          <w:divBdr>
            <w:top w:val="none" w:sz="0" w:space="0" w:color="auto"/>
            <w:left w:val="none" w:sz="0" w:space="0" w:color="auto"/>
            <w:bottom w:val="none" w:sz="0" w:space="0" w:color="auto"/>
            <w:right w:val="none" w:sz="0" w:space="0" w:color="auto"/>
          </w:divBdr>
          <w:divsChild>
            <w:div w:id="2026595344">
              <w:marLeft w:val="0"/>
              <w:marRight w:val="0"/>
              <w:marTop w:val="0"/>
              <w:marBottom w:val="0"/>
              <w:divBdr>
                <w:top w:val="none" w:sz="0" w:space="0" w:color="auto"/>
                <w:left w:val="none" w:sz="0" w:space="0" w:color="auto"/>
                <w:bottom w:val="none" w:sz="0" w:space="0" w:color="auto"/>
                <w:right w:val="none" w:sz="0" w:space="0" w:color="auto"/>
              </w:divBdr>
              <w:divsChild>
                <w:div w:id="712074043">
                  <w:marLeft w:val="0"/>
                  <w:marRight w:val="0"/>
                  <w:marTop w:val="0"/>
                  <w:marBottom w:val="0"/>
                  <w:divBdr>
                    <w:top w:val="none" w:sz="0" w:space="0" w:color="auto"/>
                    <w:left w:val="none" w:sz="0" w:space="0" w:color="auto"/>
                    <w:bottom w:val="none" w:sz="0" w:space="0" w:color="auto"/>
                    <w:right w:val="none" w:sz="0" w:space="0" w:color="auto"/>
                  </w:divBdr>
                  <w:divsChild>
                    <w:div w:id="1216969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1614528">
      <w:bodyDiv w:val="1"/>
      <w:marLeft w:val="0"/>
      <w:marRight w:val="0"/>
      <w:marTop w:val="0"/>
      <w:marBottom w:val="0"/>
      <w:divBdr>
        <w:top w:val="none" w:sz="0" w:space="0" w:color="auto"/>
        <w:left w:val="none" w:sz="0" w:space="0" w:color="auto"/>
        <w:bottom w:val="none" w:sz="0" w:space="0" w:color="auto"/>
        <w:right w:val="none" w:sz="0" w:space="0" w:color="auto"/>
      </w:divBdr>
      <w:divsChild>
        <w:div w:id="1067266825">
          <w:marLeft w:val="0"/>
          <w:marRight w:val="0"/>
          <w:marTop w:val="0"/>
          <w:marBottom w:val="0"/>
          <w:divBdr>
            <w:top w:val="none" w:sz="0" w:space="0" w:color="auto"/>
            <w:left w:val="none" w:sz="0" w:space="0" w:color="auto"/>
            <w:bottom w:val="none" w:sz="0" w:space="0" w:color="auto"/>
            <w:right w:val="none" w:sz="0" w:space="0" w:color="auto"/>
          </w:divBdr>
          <w:divsChild>
            <w:div w:id="76446593">
              <w:marLeft w:val="0"/>
              <w:marRight w:val="0"/>
              <w:marTop w:val="0"/>
              <w:marBottom w:val="0"/>
              <w:divBdr>
                <w:top w:val="none" w:sz="0" w:space="0" w:color="auto"/>
                <w:left w:val="none" w:sz="0" w:space="0" w:color="auto"/>
                <w:bottom w:val="none" w:sz="0" w:space="0" w:color="auto"/>
                <w:right w:val="none" w:sz="0" w:space="0" w:color="auto"/>
              </w:divBdr>
              <w:divsChild>
                <w:div w:id="1007243920">
                  <w:marLeft w:val="0"/>
                  <w:marRight w:val="0"/>
                  <w:marTop w:val="0"/>
                  <w:marBottom w:val="0"/>
                  <w:divBdr>
                    <w:top w:val="none" w:sz="0" w:space="0" w:color="auto"/>
                    <w:left w:val="none" w:sz="0" w:space="0" w:color="auto"/>
                    <w:bottom w:val="none" w:sz="0" w:space="0" w:color="auto"/>
                    <w:right w:val="none" w:sz="0" w:space="0" w:color="auto"/>
                  </w:divBdr>
                  <w:divsChild>
                    <w:div w:id="486164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arq.org/privacy"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aanmeldingen@arq.org"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aanmeldingen@arq.org"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mailto:aanmeldingen@arq.org"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vanDam\Downloads\ARQ034%20C45%20NL%20enkelzijdig%20rapport%20roze.dotx"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ac7f75f6-f3a9-4344-bd10-64d6f29095d3">
      <UserInfo>
        <DisplayName>Sanne van Dam</DisplayName>
        <AccountId>151</AccountId>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92AA75E726305419151D991904BDA12" ma:contentTypeVersion="11" ma:contentTypeDescription="Een nieuw document maken." ma:contentTypeScope="" ma:versionID="c1f9986b1b1c6f98dd8d488cd0f32d92">
  <xsd:schema xmlns:xsd="http://www.w3.org/2001/XMLSchema" xmlns:xs="http://www.w3.org/2001/XMLSchema" xmlns:p="http://schemas.microsoft.com/office/2006/metadata/properties" xmlns:ns2="8a403de1-990f-4c84-8c26-358e6e267736" xmlns:ns3="ac7f75f6-f3a9-4344-bd10-64d6f29095d3" targetNamespace="http://schemas.microsoft.com/office/2006/metadata/properties" ma:root="true" ma:fieldsID="477b040b9c8d9d4e088a4fc60d82caa8" ns2:_="" ns3:_="">
    <xsd:import namespace="8a403de1-990f-4c84-8c26-358e6e267736"/>
    <xsd:import namespace="ac7f75f6-f3a9-4344-bd10-64d6f29095d3"/>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AutoKeyPoints" minOccurs="0"/>
                <xsd:element ref="ns2:MediaServiceKeyPoints"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a403de1-990f-4c84-8c26-358e6e2677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c7f75f6-f3a9-4344-bd10-64d6f29095d3" elementFormDefault="qualified">
    <xsd:import namespace="http://schemas.microsoft.com/office/2006/documentManagement/types"/>
    <xsd:import namespace="http://schemas.microsoft.com/office/infopath/2007/PartnerControls"/>
    <xsd:element name="SharedWithUsers" ma:index="17"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D31208-2A83-4190-BE8C-740D89DFDA78}">
  <ds:schemaRefs>
    <ds:schemaRef ds:uri="http://schemas.microsoft.com/office/2006/metadata/properties"/>
    <ds:schemaRef ds:uri="http://schemas.microsoft.com/office/infopath/2007/PartnerControls"/>
    <ds:schemaRef ds:uri="9ce2f607-8207-4d8f-8989-39a44af6ad02"/>
    <ds:schemaRef ds:uri="104b3fe3-eccd-4b4e-8ff7-26cc01925e7c"/>
  </ds:schemaRefs>
</ds:datastoreItem>
</file>

<file path=customXml/itemProps2.xml><?xml version="1.0" encoding="utf-8"?>
<ds:datastoreItem xmlns:ds="http://schemas.openxmlformats.org/officeDocument/2006/customXml" ds:itemID="{687FC517-2051-4CB7-9306-00DF0A34E6C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a403de1-990f-4c84-8c26-358e6e267736"/>
    <ds:schemaRef ds:uri="ac7f75f6-f3a9-4344-bd10-64d6f29095d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01F38F0-C323-494C-A6D0-9F37646877BA}">
  <ds:schemaRefs>
    <ds:schemaRef ds:uri="http://schemas.microsoft.com/sharepoint/v3/contenttype/forms"/>
  </ds:schemaRefs>
</ds:datastoreItem>
</file>

<file path=customXml/itemProps4.xml><?xml version="1.0" encoding="utf-8"?>
<ds:datastoreItem xmlns:ds="http://schemas.openxmlformats.org/officeDocument/2006/customXml" ds:itemID="{31DEF967-5988-9848-8A5E-23845D2B6A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ARQ034 C45 NL enkelzijdig rapport roze</Template>
  <TotalTime>2</TotalTime>
  <Pages>3</Pages>
  <Words>758</Words>
  <Characters>4172</Characters>
  <Application>Microsoft Office Word</Application>
  <DocSecurity>0</DocSecurity>
  <Lines>34</Lines>
  <Paragraphs>9</Paragraphs>
  <ScaleCrop>false</ScaleCrop>
  <HeadingPairs>
    <vt:vector size="2" baseType="variant">
      <vt:variant>
        <vt:lpstr>Titel</vt:lpstr>
      </vt:variant>
      <vt:variant>
        <vt:i4>1</vt:i4>
      </vt:variant>
    </vt:vector>
  </HeadingPairs>
  <TitlesOfParts>
    <vt:vector size="1" baseType="lpstr">
      <vt:lpstr/>
    </vt:vector>
  </TitlesOfParts>
  <Company>HALM ICT-diensten</Company>
  <LinksUpToDate>false</LinksUpToDate>
  <CharactersWithSpaces>4921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Sanne van Dam</dc:creator>
  <cp:keywords/>
  <dc:description/>
  <cp:lastModifiedBy>Jolanda Groot</cp:lastModifiedBy>
  <cp:revision>7</cp:revision>
  <dcterms:created xsi:type="dcterms:W3CDTF">2023-01-30T15:24:00Z</dcterms:created>
  <dcterms:modified xsi:type="dcterms:W3CDTF">2023-03-30T09:52:00Z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0x010100A92AA75E726305419151D991904BDA12</vt:lpwstr>
  </property>
</Properties>
</file>